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961" w:rsidRDefault="004D0961" w:rsidP="00A337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D0961" w:rsidRDefault="004D0961" w:rsidP="00A3377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ПЕРЕЧЕНЬ пустующих жилых домов, расположенных на территории </w:t>
      </w:r>
    </w:p>
    <w:p w:rsidR="004D0961" w:rsidRDefault="004D0961" w:rsidP="00A3377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Полыковичского сельсовета, подлежащих прямой продаже за одну базовую величину</w:t>
      </w:r>
    </w:p>
    <w:p w:rsidR="004D0961" w:rsidRDefault="004D0961" w:rsidP="00A337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D0961" w:rsidRDefault="004D0961" w:rsidP="00A3377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соответствии с </w:t>
      </w:r>
      <w:r w:rsidRPr="00A33772">
        <w:rPr>
          <w:rFonts w:ascii="Times New Roman" w:hAnsi="Times New Roman"/>
          <w:sz w:val="28"/>
          <w:szCs w:val="28"/>
        </w:rPr>
        <w:t>Указ</w:t>
      </w:r>
      <w:r>
        <w:rPr>
          <w:rFonts w:ascii="Times New Roman" w:hAnsi="Times New Roman"/>
          <w:sz w:val="28"/>
          <w:szCs w:val="28"/>
        </w:rPr>
        <w:t>ом</w:t>
      </w:r>
      <w:r w:rsidRPr="00A33772">
        <w:rPr>
          <w:rFonts w:ascii="Times New Roman" w:hAnsi="Times New Roman"/>
          <w:sz w:val="28"/>
          <w:szCs w:val="28"/>
        </w:rPr>
        <w:t xml:space="preserve"> Президента Республики Беларусь от </w:t>
      </w:r>
      <w:r>
        <w:rPr>
          <w:rFonts w:ascii="Times New Roman" w:hAnsi="Times New Roman"/>
          <w:sz w:val="28"/>
          <w:szCs w:val="28"/>
        </w:rPr>
        <w:t xml:space="preserve">                         </w:t>
      </w:r>
      <w:r w:rsidRPr="00A33772">
        <w:rPr>
          <w:rFonts w:ascii="Times New Roman" w:hAnsi="Times New Roman"/>
          <w:sz w:val="28"/>
          <w:szCs w:val="28"/>
        </w:rPr>
        <w:t xml:space="preserve">24 марта </w:t>
      </w:r>
      <w:smartTag w:uri="urn:schemas-microsoft-com:office:smarttags" w:element="metricconverter">
        <w:smartTagPr>
          <w:attr w:name="ProductID" w:val="2021 г"/>
        </w:smartTagPr>
        <w:r w:rsidRPr="00A33772">
          <w:rPr>
            <w:rFonts w:ascii="Times New Roman" w:hAnsi="Times New Roman"/>
            <w:sz w:val="28"/>
            <w:szCs w:val="28"/>
          </w:rPr>
          <w:t>2021 г</w:t>
        </w:r>
      </w:smartTag>
      <w:r w:rsidRPr="00A33772">
        <w:rPr>
          <w:rFonts w:ascii="Times New Roman" w:hAnsi="Times New Roman"/>
          <w:sz w:val="28"/>
          <w:szCs w:val="28"/>
        </w:rPr>
        <w:t>. № 116 «Об отчуждении жилых домов в сельской местности и совершенствовании работы с пустующими домами»</w:t>
      </w:r>
      <w:r>
        <w:rPr>
          <w:rFonts w:ascii="Times New Roman" w:hAnsi="Times New Roman"/>
          <w:sz w:val="28"/>
          <w:szCs w:val="28"/>
        </w:rPr>
        <w:t xml:space="preserve"> и на основании решений Полыковичского сельского исполнительного комитета «О прямой продаже пустующего дома за одну базовую величину», Полыковичским сельским исполнительным комитетом </w:t>
      </w:r>
      <w:r w:rsidRPr="0037421D">
        <w:rPr>
          <w:rFonts w:ascii="Times New Roman" w:hAnsi="Times New Roman"/>
          <w:b/>
          <w:sz w:val="28"/>
          <w:szCs w:val="28"/>
          <w:u w:val="single"/>
        </w:rPr>
        <w:t xml:space="preserve">до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21 июня </w:t>
      </w:r>
      <w:smartTag w:uri="urn:schemas-microsoft-com:office:smarttags" w:element="metricconverter">
        <w:smartTagPr>
          <w:attr w:name="ProductID" w:val="2024 г"/>
        </w:smartTagPr>
        <w:r>
          <w:rPr>
            <w:rFonts w:ascii="Times New Roman" w:hAnsi="Times New Roman"/>
            <w:b/>
            <w:sz w:val="28"/>
            <w:szCs w:val="28"/>
            <w:u w:val="single"/>
          </w:rPr>
          <w:t>2024</w:t>
        </w:r>
        <w:r w:rsidRPr="0037421D">
          <w:rPr>
            <w:rFonts w:ascii="Times New Roman" w:hAnsi="Times New Roman"/>
            <w:b/>
            <w:sz w:val="28"/>
            <w:szCs w:val="28"/>
            <w:u w:val="single"/>
          </w:rPr>
          <w:t xml:space="preserve"> г</w:t>
        </w:r>
      </w:smartTag>
      <w:r w:rsidRPr="0037421D">
        <w:rPr>
          <w:rFonts w:ascii="Times New Roman" w:hAnsi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принимаются заявки от претендентов на покупку пустующего жилого дома </w:t>
      </w:r>
      <w:r w:rsidRPr="00E56738">
        <w:rPr>
          <w:rFonts w:ascii="Times New Roman" w:hAnsi="Times New Roman"/>
          <w:b/>
          <w:sz w:val="28"/>
          <w:szCs w:val="28"/>
        </w:rPr>
        <w:t>за одну базовую величину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4D0961" w:rsidRPr="00306F61" w:rsidRDefault="004D0961" w:rsidP="00A3377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306F61">
        <w:rPr>
          <w:rFonts w:ascii="Times New Roman" w:hAnsi="Times New Roman"/>
          <w:b/>
          <w:sz w:val="28"/>
          <w:szCs w:val="28"/>
        </w:rPr>
        <w:t xml:space="preserve">Заявку можно подать по адресу: Могилёвская область, Могилёвский район, аг. </w:t>
      </w:r>
      <w:r>
        <w:rPr>
          <w:rFonts w:ascii="Times New Roman" w:hAnsi="Times New Roman"/>
          <w:b/>
          <w:sz w:val="28"/>
          <w:szCs w:val="28"/>
        </w:rPr>
        <w:t>Полыковичи, ул. Подгорная, 1Б.</w:t>
      </w:r>
    </w:p>
    <w:p w:rsidR="004D0961" w:rsidRPr="00306F61" w:rsidRDefault="004D0961" w:rsidP="00A33772">
      <w:pPr>
        <w:jc w:val="both"/>
        <w:rPr>
          <w:rFonts w:ascii="Times New Roman" w:hAnsi="Times New Roman"/>
          <w:b/>
          <w:sz w:val="28"/>
          <w:szCs w:val="28"/>
        </w:rPr>
      </w:pPr>
      <w:r w:rsidRPr="00306F61">
        <w:rPr>
          <w:rFonts w:ascii="Times New Roman" w:hAnsi="Times New Roman"/>
          <w:b/>
          <w:sz w:val="28"/>
          <w:szCs w:val="28"/>
        </w:rPr>
        <w:tab/>
        <w:t>Телефон для справок:</w:t>
      </w:r>
      <w:r w:rsidRPr="006E277F">
        <w:rPr>
          <w:rFonts w:ascii="Times New Roman" w:hAnsi="Times New Roman"/>
          <w:b/>
          <w:sz w:val="28"/>
          <w:szCs w:val="28"/>
        </w:rPr>
        <w:t xml:space="preserve"> </w:t>
      </w:r>
      <w:r w:rsidRPr="00306F61">
        <w:rPr>
          <w:rFonts w:ascii="Times New Roman" w:hAnsi="Times New Roman"/>
          <w:b/>
          <w:sz w:val="28"/>
          <w:szCs w:val="28"/>
        </w:rPr>
        <w:t>8(0222)</w:t>
      </w:r>
      <w:r>
        <w:rPr>
          <w:rFonts w:ascii="Times New Roman" w:hAnsi="Times New Roman"/>
          <w:b/>
          <w:sz w:val="28"/>
          <w:szCs w:val="28"/>
        </w:rPr>
        <w:t>732067,</w:t>
      </w:r>
      <w:r w:rsidRPr="00306F61">
        <w:rPr>
          <w:rFonts w:ascii="Times New Roman" w:hAnsi="Times New Roman"/>
          <w:b/>
          <w:sz w:val="28"/>
          <w:szCs w:val="28"/>
        </w:rPr>
        <w:t xml:space="preserve"> +375</w:t>
      </w:r>
      <w:r>
        <w:rPr>
          <w:rFonts w:ascii="Times New Roman" w:hAnsi="Times New Roman"/>
          <w:b/>
          <w:sz w:val="28"/>
          <w:szCs w:val="28"/>
        </w:rPr>
        <w:t>447911211,</w:t>
      </w:r>
      <w:r w:rsidRPr="00306F61">
        <w:rPr>
          <w:rFonts w:ascii="Times New Roman" w:hAnsi="Times New Roman"/>
          <w:b/>
          <w:sz w:val="28"/>
          <w:szCs w:val="28"/>
        </w:rPr>
        <w:t xml:space="preserve"> 8(0222)</w:t>
      </w:r>
      <w:r>
        <w:rPr>
          <w:rFonts w:ascii="Times New Roman" w:hAnsi="Times New Roman"/>
          <w:b/>
          <w:sz w:val="28"/>
          <w:szCs w:val="28"/>
        </w:rPr>
        <w:t>732068</w:t>
      </w:r>
    </w:p>
    <w:p w:rsidR="004D0961" w:rsidRDefault="004D0961" w:rsidP="00A3377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Претендентами на покупку пустующего жилого дома представляются лично либо через своих представителей следующие документы:</w:t>
      </w:r>
    </w:p>
    <w:p w:rsidR="004D0961" w:rsidRDefault="004D0961" w:rsidP="007F243E">
      <w:pPr>
        <w:pStyle w:val="newncpi"/>
      </w:pPr>
      <w:r>
        <w:rPr>
          <w:sz w:val="28"/>
          <w:szCs w:val="28"/>
        </w:rPr>
        <w:tab/>
      </w:r>
      <w:r w:rsidRPr="007F243E">
        <w:rPr>
          <w:b/>
          <w:u w:val="single"/>
        </w:rPr>
        <w:t>заявка на покупку пустующего жилого дома по форме</w:t>
      </w:r>
      <w:r>
        <w:t>, установленной Государственным комитетом по имуществу;</w:t>
      </w:r>
    </w:p>
    <w:p w:rsidR="004D0961" w:rsidRPr="007F243E" w:rsidRDefault="004D0961" w:rsidP="007F243E">
      <w:pPr>
        <w:pStyle w:val="newncpi"/>
        <w:rPr>
          <w:b/>
          <w:u w:val="single"/>
        </w:rPr>
      </w:pPr>
      <w:r>
        <w:tab/>
      </w:r>
      <w:r w:rsidRPr="007F243E">
        <w:rPr>
          <w:b/>
          <w:u w:val="single"/>
        </w:rPr>
        <w:t>гражданином – копия документа, удостоверяющего личность, без нотариального засвидетельствования;</w:t>
      </w:r>
    </w:p>
    <w:p w:rsidR="004D0961" w:rsidRDefault="004D0961" w:rsidP="007F243E">
      <w:pPr>
        <w:pStyle w:val="newncpi"/>
      </w:pPr>
      <w:r w:rsidRPr="006E277F">
        <w:rPr>
          <w:b/>
        </w:rPr>
        <w:tab/>
      </w:r>
      <w:r w:rsidRPr="007F243E">
        <w:rPr>
          <w:b/>
          <w:u w:val="single"/>
        </w:rPr>
        <w:t>представителем гражданина – доверенность</w:t>
      </w:r>
      <w:r>
        <w:t>;</w:t>
      </w:r>
    </w:p>
    <w:p w:rsidR="004D0961" w:rsidRDefault="004D0961" w:rsidP="007F243E">
      <w:pPr>
        <w:pStyle w:val="newncpi"/>
      </w:pPr>
      <w:r>
        <w:tab/>
      </w:r>
      <w:r w:rsidRPr="000C032F">
        <w:rPr>
          <w:b/>
          <w:u w:val="single"/>
        </w:rPr>
        <w:t>индивидуальным предпринимателем</w:t>
      </w:r>
      <w:r>
        <w:t> – копия свидетельства о государственной регистрации без нотариального засвидетельствования;</w:t>
      </w:r>
    </w:p>
    <w:p w:rsidR="004D0961" w:rsidRDefault="004D0961" w:rsidP="007F243E">
      <w:pPr>
        <w:pStyle w:val="newncpi"/>
      </w:pPr>
      <w:r>
        <w:tab/>
        <w:t>представителем или уполномоченным должностным лицом юридического лица Республики Беларусь – доверенность, выданная юридическим лицом, или документ, подтверждающий полномочия должностного лица, копии документов, подтверждающих государственную регистрацию юридического лица, без нотариального засвидетельствования, документ с указанием банковских реквизитов юридического лица;</w:t>
      </w:r>
    </w:p>
    <w:p w:rsidR="004D0961" w:rsidRDefault="004D0961" w:rsidP="007F243E">
      <w:pPr>
        <w:pStyle w:val="newncpi"/>
      </w:pPr>
      <w:r>
        <w:tab/>
      </w:r>
      <w:r w:rsidRPr="000C032F">
        <w:rPr>
          <w:b/>
          <w:u w:val="single"/>
        </w:rPr>
        <w:t>представителем или уполномоченным должностным лицом иностранного юридического лица</w:t>
      </w:r>
      <w:r>
        <w:t> – копии учредительных документов и выписка из торгового реестра страны происхождения (выписка должна быть произведена в течение года до подачи заявки) либо иное эквивалентное доказательство юридического статуса в соответствии с законодательством страны происхождения с переводом на белорусский или русский язык 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действия), доверенность или документ, подтверждающий полномочия должностного лица, документ о финансовой состоятельности, выданный обслуживающим банком или иной кредитно-финансовой организацией, с переводом на белорусский или русский язык 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действия).</w:t>
      </w:r>
    </w:p>
    <w:p w:rsidR="004D0961" w:rsidRPr="00306F61" w:rsidRDefault="004D0961" w:rsidP="00306F61">
      <w:pPr>
        <w:pStyle w:val="newncpi"/>
      </w:pPr>
      <w:r>
        <w:tab/>
        <w:t>Документы, составленные за пределами Республики Беларусь в соответствии с законодательством иностранного государства, должны быть легализованы, если иное не предусмотрено законодательством.</w:t>
      </w:r>
    </w:p>
    <w:p w:rsidR="004D0961" w:rsidRDefault="004D0961" w:rsidP="007F243E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ab/>
      </w:r>
      <w:r w:rsidRPr="00306F61">
        <w:rPr>
          <w:rFonts w:ascii="Times New Roman" w:hAnsi="Times New Roman"/>
          <w:b/>
          <w:sz w:val="28"/>
          <w:szCs w:val="28"/>
          <w:u w:val="single"/>
        </w:rPr>
        <w:t xml:space="preserve">В случае поступления двух и более заявок от претендентов на покупку пустующего жилого дома, его продажа будет осуществляться по результату </w:t>
      </w:r>
      <w:r>
        <w:rPr>
          <w:rFonts w:ascii="Times New Roman" w:hAnsi="Times New Roman"/>
          <w:b/>
          <w:sz w:val="28"/>
          <w:szCs w:val="28"/>
          <w:u w:val="single"/>
        </w:rPr>
        <w:t>аукциона</w:t>
      </w:r>
    </w:p>
    <w:p w:rsidR="004D0961" w:rsidRDefault="004D0961" w:rsidP="007F243E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39"/>
        <w:gridCol w:w="5636"/>
      </w:tblGrid>
      <w:tr w:rsidR="004D0961" w:rsidRPr="00220D1F" w:rsidTr="00220D1F">
        <w:tc>
          <w:tcPr>
            <w:tcW w:w="4106" w:type="dxa"/>
          </w:tcPr>
          <w:p w:rsidR="004D0961" w:rsidRPr="00220D1F" w:rsidRDefault="004D0961" w:rsidP="00220D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D1F">
              <w:rPr>
                <w:rFonts w:ascii="Times New Roman" w:hAnsi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5749" w:type="dxa"/>
          </w:tcPr>
          <w:p w:rsidR="004D0961" w:rsidRPr="00220D1F" w:rsidRDefault="004D0961" w:rsidP="00220D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D1F">
              <w:rPr>
                <w:rFonts w:ascii="Times New Roman" w:hAnsi="Times New Roman"/>
                <w:sz w:val="24"/>
                <w:szCs w:val="24"/>
              </w:rPr>
              <w:t>Земельный участок зарегистрирован</w:t>
            </w:r>
          </w:p>
        </w:tc>
      </w:tr>
      <w:tr w:rsidR="004D0961" w:rsidRPr="00220D1F" w:rsidTr="00220D1F">
        <w:tc>
          <w:tcPr>
            <w:tcW w:w="4106" w:type="dxa"/>
          </w:tcPr>
          <w:p w:rsidR="004D0961" w:rsidRPr="00220D1F" w:rsidRDefault="004D0961" w:rsidP="00220D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D1F">
              <w:rPr>
                <w:rFonts w:ascii="Times New Roman" w:hAnsi="Times New Roman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5749" w:type="dxa"/>
          </w:tcPr>
          <w:p w:rsidR="004D0961" w:rsidRPr="00220D1F" w:rsidRDefault="004D0961" w:rsidP="00220D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D1F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>
              <w:rPr>
                <w:rFonts w:ascii="Times New Roman" w:hAnsi="Times New Roman"/>
                <w:sz w:val="24"/>
                <w:szCs w:val="24"/>
              </w:rPr>
              <w:t>Купелы, ул. Центральная, 12</w:t>
            </w:r>
          </w:p>
        </w:tc>
      </w:tr>
      <w:tr w:rsidR="004D0961" w:rsidRPr="00220D1F" w:rsidTr="00220D1F">
        <w:tc>
          <w:tcPr>
            <w:tcW w:w="4106" w:type="dxa"/>
          </w:tcPr>
          <w:p w:rsidR="004D0961" w:rsidRPr="00220D1F" w:rsidRDefault="004D0961" w:rsidP="00220D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D1F">
              <w:rPr>
                <w:rFonts w:ascii="Times New Roman" w:hAnsi="Times New Roman"/>
                <w:sz w:val="24"/>
                <w:szCs w:val="24"/>
              </w:rPr>
              <w:t>Площадь</w:t>
            </w:r>
          </w:p>
        </w:tc>
        <w:tc>
          <w:tcPr>
            <w:tcW w:w="5749" w:type="dxa"/>
          </w:tcPr>
          <w:p w:rsidR="004D0961" w:rsidRPr="00220D1F" w:rsidRDefault="004D0961" w:rsidP="00220D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0961" w:rsidRPr="00220D1F" w:rsidTr="00220D1F">
        <w:tc>
          <w:tcPr>
            <w:tcW w:w="4106" w:type="dxa"/>
          </w:tcPr>
          <w:p w:rsidR="004D0961" w:rsidRPr="00220D1F" w:rsidRDefault="004D0961" w:rsidP="00220D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D1F">
              <w:rPr>
                <w:rFonts w:ascii="Times New Roman" w:hAnsi="Times New Roman"/>
                <w:sz w:val="24"/>
                <w:szCs w:val="24"/>
              </w:rPr>
              <w:t>Целевое назначение</w:t>
            </w:r>
          </w:p>
        </w:tc>
        <w:tc>
          <w:tcPr>
            <w:tcW w:w="5749" w:type="dxa"/>
          </w:tcPr>
          <w:p w:rsidR="004D0961" w:rsidRPr="00220D1F" w:rsidRDefault="004D0961" w:rsidP="00220D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0961" w:rsidRPr="00220D1F" w:rsidTr="00220D1F">
        <w:tc>
          <w:tcPr>
            <w:tcW w:w="4106" w:type="dxa"/>
          </w:tcPr>
          <w:p w:rsidR="004D0961" w:rsidRPr="00220D1F" w:rsidRDefault="004D0961" w:rsidP="00220D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D1F">
              <w:rPr>
                <w:rFonts w:ascii="Times New Roman" w:hAnsi="Times New Roman"/>
                <w:sz w:val="24"/>
                <w:szCs w:val="24"/>
              </w:rPr>
              <w:t>Адрес жилого дома</w:t>
            </w:r>
          </w:p>
        </w:tc>
        <w:tc>
          <w:tcPr>
            <w:tcW w:w="5749" w:type="dxa"/>
          </w:tcPr>
          <w:p w:rsidR="004D0961" w:rsidRPr="00220D1F" w:rsidRDefault="004D0961" w:rsidP="00220D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D1F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>
              <w:rPr>
                <w:rFonts w:ascii="Times New Roman" w:hAnsi="Times New Roman"/>
                <w:sz w:val="24"/>
                <w:szCs w:val="24"/>
              </w:rPr>
              <w:t>Купелы, ул. Центральная, 12</w:t>
            </w:r>
          </w:p>
        </w:tc>
      </w:tr>
      <w:tr w:rsidR="004D0961" w:rsidRPr="00220D1F" w:rsidTr="00220D1F">
        <w:tc>
          <w:tcPr>
            <w:tcW w:w="4106" w:type="dxa"/>
          </w:tcPr>
          <w:p w:rsidR="004D0961" w:rsidRPr="00220D1F" w:rsidRDefault="004D0961" w:rsidP="00220D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D1F">
              <w:rPr>
                <w:rFonts w:ascii="Times New Roman" w:hAnsi="Times New Roman"/>
                <w:sz w:val="24"/>
                <w:szCs w:val="24"/>
              </w:rPr>
              <w:t>Характеристика жилого дома:</w:t>
            </w:r>
          </w:p>
        </w:tc>
        <w:tc>
          <w:tcPr>
            <w:tcW w:w="5749" w:type="dxa"/>
          </w:tcPr>
          <w:p w:rsidR="004D0961" w:rsidRPr="00220D1F" w:rsidRDefault="004D0961" w:rsidP="00220D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0961" w:rsidRPr="00220D1F" w:rsidTr="00220D1F">
        <w:tc>
          <w:tcPr>
            <w:tcW w:w="4106" w:type="dxa"/>
          </w:tcPr>
          <w:p w:rsidR="004D0961" w:rsidRPr="00220D1F" w:rsidRDefault="004D0961" w:rsidP="00220D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D1F">
              <w:rPr>
                <w:rFonts w:ascii="Times New Roman" w:hAnsi="Times New Roman"/>
                <w:sz w:val="24"/>
                <w:szCs w:val="24"/>
              </w:rPr>
              <w:t>Назначение</w:t>
            </w:r>
          </w:p>
        </w:tc>
        <w:tc>
          <w:tcPr>
            <w:tcW w:w="5749" w:type="dxa"/>
          </w:tcPr>
          <w:p w:rsidR="004D0961" w:rsidRPr="00220D1F" w:rsidRDefault="004D0961" w:rsidP="00220D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D1F">
              <w:rPr>
                <w:rFonts w:ascii="Times New Roman" w:hAnsi="Times New Roman"/>
                <w:sz w:val="24"/>
                <w:szCs w:val="24"/>
              </w:rPr>
              <w:t>здание одноквартирного жилого дома</w:t>
            </w:r>
          </w:p>
        </w:tc>
      </w:tr>
      <w:tr w:rsidR="004D0961" w:rsidRPr="00220D1F" w:rsidTr="00220D1F">
        <w:tc>
          <w:tcPr>
            <w:tcW w:w="4106" w:type="dxa"/>
          </w:tcPr>
          <w:p w:rsidR="004D0961" w:rsidRPr="00220D1F" w:rsidRDefault="004D0961" w:rsidP="00220D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D1F">
              <w:rPr>
                <w:rFonts w:ascii="Times New Roman" w:hAnsi="Times New Roman"/>
                <w:sz w:val="24"/>
                <w:szCs w:val="24"/>
              </w:rPr>
              <w:t>Площадь</w:t>
            </w:r>
          </w:p>
        </w:tc>
        <w:tc>
          <w:tcPr>
            <w:tcW w:w="5749" w:type="dxa"/>
          </w:tcPr>
          <w:p w:rsidR="004D0961" w:rsidRPr="00220D1F" w:rsidRDefault="004D0961" w:rsidP="00220D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36 м2"/>
              </w:smartTagPr>
              <w:r>
                <w:rPr>
                  <w:rFonts w:ascii="Times New Roman" w:hAnsi="Times New Roman"/>
                  <w:sz w:val="24"/>
                  <w:szCs w:val="24"/>
                </w:rPr>
                <w:t>136</w:t>
              </w:r>
              <w:r w:rsidRPr="00220D1F">
                <w:rPr>
                  <w:rFonts w:ascii="Times New Roman" w:hAnsi="Times New Roman"/>
                  <w:sz w:val="24"/>
                  <w:szCs w:val="24"/>
                </w:rPr>
                <w:t xml:space="preserve"> м</w:t>
              </w:r>
              <w:r w:rsidRPr="00220D1F">
                <w:rPr>
                  <w:rFonts w:ascii="Times New Roman" w:hAnsi="Times New Roman"/>
                  <w:sz w:val="24"/>
                  <w:szCs w:val="24"/>
                  <w:vertAlign w:val="superscript"/>
                </w:rPr>
                <w:t>2</w:t>
              </w:r>
            </w:smartTag>
          </w:p>
        </w:tc>
      </w:tr>
      <w:tr w:rsidR="004D0961" w:rsidRPr="00220D1F" w:rsidTr="00220D1F">
        <w:tc>
          <w:tcPr>
            <w:tcW w:w="4106" w:type="dxa"/>
          </w:tcPr>
          <w:p w:rsidR="004D0961" w:rsidRPr="00220D1F" w:rsidRDefault="004D0961" w:rsidP="00220D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D1F">
              <w:rPr>
                <w:rFonts w:ascii="Times New Roman" w:hAnsi="Times New Roman"/>
                <w:sz w:val="24"/>
                <w:szCs w:val="24"/>
              </w:rPr>
              <w:t>Этажность, включая подземную часть</w:t>
            </w:r>
          </w:p>
        </w:tc>
        <w:tc>
          <w:tcPr>
            <w:tcW w:w="5749" w:type="dxa"/>
          </w:tcPr>
          <w:p w:rsidR="004D0961" w:rsidRPr="00220D1F" w:rsidRDefault="004D0961" w:rsidP="00220D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D1F">
              <w:rPr>
                <w:rFonts w:ascii="Times New Roman" w:hAnsi="Times New Roman"/>
                <w:sz w:val="24"/>
                <w:szCs w:val="24"/>
              </w:rPr>
              <w:t>одноэтажное</w:t>
            </w:r>
          </w:p>
        </w:tc>
      </w:tr>
      <w:tr w:rsidR="004D0961" w:rsidRPr="00220D1F" w:rsidTr="00220D1F">
        <w:tc>
          <w:tcPr>
            <w:tcW w:w="4106" w:type="dxa"/>
          </w:tcPr>
          <w:p w:rsidR="004D0961" w:rsidRPr="00220D1F" w:rsidRDefault="004D0961" w:rsidP="00220D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D1F">
              <w:rPr>
                <w:rFonts w:ascii="Times New Roman" w:hAnsi="Times New Roman"/>
                <w:sz w:val="24"/>
                <w:szCs w:val="24"/>
              </w:rPr>
              <w:t>Материал стен</w:t>
            </w:r>
          </w:p>
        </w:tc>
        <w:tc>
          <w:tcPr>
            <w:tcW w:w="5749" w:type="dxa"/>
          </w:tcPr>
          <w:p w:rsidR="004D0961" w:rsidRPr="00220D1F" w:rsidRDefault="004D0961" w:rsidP="00220D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кирпичный</w:t>
            </w:r>
          </w:p>
        </w:tc>
      </w:tr>
      <w:tr w:rsidR="004D0961" w:rsidRPr="00220D1F" w:rsidTr="00220D1F">
        <w:tc>
          <w:tcPr>
            <w:tcW w:w="4106" w:type="dxa"/>
          </w:tcPr>
          <w:p w:rsidR="004D0961" w:rsidRPr="00220D1F" w:rsidRDefault="004D0961" w:rsidP="00220D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D1F">
              <w:rPr>
                <w:rFonts w:ascii="Times New Roman" w:hAnsi="Times New Roman"/>
                <w:sz w:val="24"/>
                <w:szCs w:val="24"/>
              </w:rPr>
              <w:t>Степень износа</w:t>
            </w:r>
          </w:p>
        </w:tc>
        <w:tc>
          <w:tcPr>
            <w:tcW w:w="5749" w:type="dxa"/>
          </w:tcPr>
          <w:p w:rsidR="004D0961" w:rsidRPr="00220D1F" w:rsidRDefault="004D0961" w:rsidP="00220D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220D1F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4D0961" w:rsidRPr="00220D1F" w:rsidTr="00220D1F">
        <w:tc>
          <w:tcPr>
            <w:tcW w:w="4106" w:type="dxa"/>
          </w:tcPr>
          <w:p w:rsidR="004D0961" w:rsidRPr="00220D1F" w:rsidRDefault="004D0961" w:rsidP="00220D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D1F">
              <w:rPr>
                <w:rFonts w:ascii="Times New Roman" w:hAnsi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5749" w:type="dxa"/>
          </w:tcPr>
          <w:p w:rsidR="004D0961" w:rsidRPr="00220D1F" w:rsidRDefault="004D0961" w:rsidP="00220D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</w:t>
            </w:r>
          </w:p>
        </w:tc>
      </w:tr>
      <w:tr w:rsidR="004D0961" w:rsidRPr="00220D1F" w:rsidTr="00220D1F">
        <w:trPr>
          <w:trHeight w:val="7313"/>
        </w:trPr>
        <w:tc>
          <w:tcPr>
            <w:tcW w:w="9855" w:type="dxa"/>
            <w:gridSpan w:val="2"/>
          </w:tcPr>
          <w:p w:rsidR="004D0961" w:rsidRPr="00220D1F" w:rsidRDefault="004D0961" w:rsidP="00220D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0961" w:rsidRPr="00BC4EAF" w:rsidRDefault="004D0961" w:rsidP="00220D1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4EA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9.25pt;height:336.75pt">
                  <v:imagedata r:id="rId4" o:title=""/>
                </v:shape>
              </w:pict>
            </w:r>
          </w:p>
        </w:tc>
      </w:tr>
    </w:tbl>
    <w:p w:rsidR="004D0961" w:rsidRDefault="004D0961" w:rsidP="00245DB9">
      <w:pPr>
        <w:rPr>
          <w:rFonts w:ascii="Times New Roman" w:hAnsi="Times New Roman"/>
          <w:sz w:val="28"/>
          <w:szCs w:val="28"/>
        </w:rPr>
      </w:pPr>
    </w:p>
    <w:p w:rsidR="004D0961" w:rsidRDefault="004D0961" w:rsidP="00245DB9">
      <w:pPr>
        <w:rPr>
          <w:rFonts w:ascii="Times New Roman" w:hAnsi="Times New Roman"/>
          <w:sz w:val="28"/>
          <w:szCs w:val="28"/>
        </w:rPr>
      </w:pPr>
    </w:p>
    <w:p w:rsidR="004D0961" w:rsidRDefault="004D0961" w:rsidP="00245DB9">
      <w:pPr>
        <w:rPr>
          <w:rFonts w:ascii="Times New Roman" w:hAnsi="Times New Roman"/>
          <w:sz w:val="28"/>
          <w:szCs w:val="28"/>
        </w:rPr>
      </w:pPr>
    </w:p>
    <w:p w:rsidR="004D0961" w:rsidRDefault="004D0961" w:rsidP="00245DB9">
      <w:pPr>
        <w:rPr>
          <w:rFonts w:ascii="Times New Roman" w:hAnsi="Times New Roman"/>
          <w:sz w:val="28"/>
          <w:szCs w:val="28"/>
        </w:rPr>
      </w:pPr>
    </w:p>
    <w:p w:rsidR="004D0961" w:rsidRDefault="004D0961" w:rsidP="00245DB9">
      <w:pPr>
        <w:rPr>
          <w:rFonts w:ascii="Times New Roman" w:hAnsi="Times New Roman"/>
          <w:sz w:val="28"/>
          <w:szCs w:val="28"/>
        </w:rPr>
      </w:pPr>
    </w:p>
    <w:p w:rsidR="004D0961" w:rsidRDefault="004D0961" w:rsidP="00245DB9">
      <w:pPr>
        <w:rPr>
          <w:rFonts w:ascii="Times New Roman" w:hAnsi="Times New Roman"/>
          <w:sz w:val="28"/>
          <w:szCs w:val="28"/>
        </w:rPr>
      </w:pPr>
    </w:p>
    <w:p w:rsidR="004D0961" w:rsidRDefault="004D0961" w:rsidP="00245DB9">
      <w:pPr>
        <w:rPr>
          <w:rFonts w:ascii="Times New Roman" w:hAnsi="Times New Roman"/>
          <w:sz w:val="28"/>
          <w:szCs w:val="28"/>
        </w:rPr>
      </w:pPr>
    </w:p>
    <w:p w:rsidR="004D0961" w:rsidRDefault="004D0961" w:rsidP="00245DB9">
      <w:pPr>
        <w:rPr>
          <w:rFonts w:ascii="Times New Roman" w:hAnsi="Times New Roman"/>
          <w:sz w:val="28"/>
          <w:szCs w:val="28"/>
        </w:rPr>
      </w:pPr>
    </w:p>
    <w:sectPr w:rsidR="004D0961" w:rsidSect="006E277F">
      <w:pgSz w:w="11906" w:h="16838"/>
      <w:pgMar w:top="426" w:right="746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F6DB7"/>
    <w:rsid w:val="00015097"/>
    <w:rsid w:val="000C032F"/>
    <w:rsid w:val="000F6DB7"/>
    <w:rsid w:val="001042D0"/>
    <w:rsid w:val="00157963"/>
    <w:rsid w:val="00171E62"/>
    <w:rsid w:val="001D20EE"/>
    <w:rsid w:val="001E002C"/>
    <w:rsid w:val="00220D1F"/>
    <w:rsid w:val="00245DB9"/>
    <w:rsid w:val="00306F61"/>
    <w:rsid w:val="0037421D"/>
    <w:rsid w:val="003877D2"/>
    <w:rsid w:val="004051BC"/>
    <w:rsid w:val="004A10FF"/>
    <w:rsid w:val="004D0961"/>
    <w:rsid w:val="004D57D4"/>
    <w:rsid w:val="00535D47"/>
    <w:rsid w:val="005C1DEA"/>
    <w:rsid w:val="00684A32"/>
    <w:rsid w:val="0069524D"/>
    <w:rsid w:val="006C4999"/>
    <w:rsid w:val="006E277F"/>
    <w:rsid w:val="006F0ADE"/>
    <w:rsid w:val="00752BAC"/>
    <w:rsid w:val="007556D5"/>
    <w:rsid w:val="00787A3F"/>
    <w:rsid w:val="007A07B1"/>
    <w:rsid w:val="007A1931"/>
    <w:rsid w:val="007C0A20"/>
    <w:rsid w:val="007F243E"/>
    <w:rsid w:val="008A4093"/>
    <w:rsid w:val="008E57FA"/>
    <w:rsid w:val="00906CFE"/>
    <w:rsid w:val="009569D1"/>
    <w:rsid w:val="009B5FEC"/>
    <w:rsid w:val="009F5070"/>
    <w:rsid w:val="00A33772"/>
    <w:rsid w:val="00A3778D"/>
    <w:rsid w:val="00A876F6"/>
    <w:rsid w:val="00AE7698"/>
    <w:rsid w:val="00BB55F1"/>
    <w:rsid w:val="00BB5AE7"/>
    <w:rsid w:val="00BC4EAF"/>
    <w:rsid w:val="00CA1CF4"/>
    <w:rsid w:val="00CF3FF1"/>
    <w:rsid w:val="00CF45B0"/>
    <w:rsid w:val="00D44FDC"/>
    <w:rsid w:val="00D94E36"/>
    <w:rsid w:val="00DA2537"/>
    <w:rsid w:val="00DB1369"/>
    <w:rsid w:val="00DC27AA"/>
    <w:rsid w:val="00E40947"/>
    <w:rsid w:val="00E4347B"/>
    <w:rsid w:val="00E56738"/>
    <w:rsid w:val="00E72481"/>
    <w:rsid w:val="00EA3CE7"/>
    <w:rsid w:val="00EE339B"/>
    <w:rsid w:val="00F21D7F"/>
    <w:rsid w:val="00F311D0"/>
    <w:rsid w:val="00FB5461"/>
    <w:rsid w:val="00FD520D"/>
    <w:rsid w:val="00FF1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E62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F311D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Normal"/>
    <w:uiPriority w:val="99"/>
    <w:rsid w:val="007F243E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7A19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A19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408</TotalTime>
  <Pages>2</Pages>
  <Words>508</Words>
  <Characters>2896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Polykovichskij_SS</cp:lastModifiedBy>
  <cp:revision>52</cp:revision>
  <cp:lastPrinted>2024-05-21T12:10:00Z</cp:lastPrinted>
  <dcterms:created xsi:type="dcterms:W3CDTF">2022-10-25T11:37:00Z</dcterms:created>
  <dcterms:modified xsi:type="dcterms:W3CDTF">2024-05-21T12:10:00Z</dcterms:modified>
</cp:coreProperties>
</file>